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BF7" w:rsidRDefault="00C10BF7" w:rsidP="00D31D50">
      <w:pPr>
        <w:spacing w:line="220" w:lineRule="atLeast"/>
      </w:pPr>
      <w:r>
        <w:rPr>
          <w:rFonts w:hint="eastAsia"/>
        </w:rPr>
        <w:t>资料下载</w:t>
      </w:r>
    </w:p>
    <w:sectPr w:rsidR="00C10BF7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0BF7" w:rsidRDefault="00C10BF7">
      <w:r>
        <w:separator/>
      </w:r>
    </w:p>
  </w:endnote>
  <w:endnote w:type="continuationSeparator" w:id="0">
    <w:p w:rsidR="00C10BF7" w:rsidRDefault="00C10B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0BF7" w:rsidRDefault="00C10BF7">
      <w:r>
        <w:separator/>
      </w:r>
    </w:p>
  </w:footnote>
  <w:footnote w:type="continuationSeparator" w:id="0">
    <w:p w:rsidR="00C10BF7" w:rsidRDefault="00C10B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323B43"/>
    <w:rsid w:val="003D37D8"/>
    <w:rsid w:val="00426133"/>
    <w:rsid w:val="004358AB"/>
    <w:rsid w:val="008B7726"/>
    <w:rsid w:val="00A74A5A"/>
    <w:rsid w:val="00AD1D53"/>
    <w:rsid w:val="00C10BF7"/>
    <w:rsid w:val="00D31D50"/>
    <w:rsid w:val="00F07D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D1D5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113A40"/>
    <w:rPr>
      <w:rFonts w:ascii="Tahoma" w:hAnsi="Tahoma"/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rsid w:val="00AD1D5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113A40"/>
    <w:rPr>
      <w:rFonts w:ascii="Tahoma" w:hAnsi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0</Words>
  <Characters>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Administrator</cp:lastModifiedBy>
  <cp:revision>2</cp:revision>
  <dcterms:created xsi:type="dcterms:W3CDTF">2008-09-11T17:20:00Z</dcterms:created>
  <dcterms:modified xsi:type="dcterms:W3CDTF">2015-07-02T06:47:00Z</dcterms:modified>
</cp:coreProperties>
</file>